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16DF0" w14:textId="77777777" w:rsidR="00D92D07" w:rsidRPr="00D92D07" w:rsidRDefault="00D92D07" w:rsidP="00D92D07">
      <w:pPr>
        <w:jc w:val="center"/>
      </w:pPr>
      <w:r w:rsidRPr="00D92D07">
        <w:rPr>
          <w:rFonts w:ascii="Cambria" w:hAnsi="Cambria" w:cs="Times New Roman"/>
          <w:b/>
          <w:sz w:val="32"/>
        </w:rPr>
        <w:t xml:space="preserve">Zahraniční pobyty, stáže, konference / </w:t>
      </w:r>
      <w:proofErr w:type="spellStart"/>
      <w:r w:rsidRPr="00D92D07">
        <w:rPr>
          <w:rFonts w:ascii="Cambria" w:hAnsi="Cambria" w:cs="Times New Roman"/>
          <w:sz w:val="32"/>
        </w:rPr>
        <w:t>Stays</w:t>
      </w:r>
      <w:proofErr w:type="spellEnd"/>
      <w:r w:rsidRPr="00D92D07">
        <w:rPr>
          <w:rFonts w:ascii="Cambria" w:hAnsi="Cambria" w:cs="Times New Roman"/>
          <w:sz w:val="32"/>
        </w:rPr>
        <w:t xml:space="preserve"> </w:t>
      </w:r>
      <w:proofErr w:type="spellStart"/>
      <w:r w:rsidRPr="00D92D07">
        <w:rPr>
          <w:rFonts w:ascii="Cambria" w:hAnsi="Cambria" w:cs="Times New Roman"/>
          <w:sz w:val="32"/>
        </w:rPr>
        <w:t>abroad</w:t>
      </w:r>
      <w:proofErr w:type="spellEnd"/>
      <w:r w:rsidRPr="00D92D07">
        <w:rPr>
          <w:rFonts w:ascii="Cambria" w:hAnsi="Cambria" w:cs="Times New Roman"/>
          <w:sz w:val="32"/>
        </w:rPr>
        <w:t xml:space="preserve">, </w:t>
      </w:r>
      <w:proofErr w:type="spellStart"/>
      <w:r w:rsidRPr="00D92D07">
        <w:rPr>
          <w:rFonts w:ascii="Cambria" w:hAnsi="Cambria" w:cs="Times New Roman"/>
          <w:sz w:val="32"/>
        </w:rPr>
        <w:t>internships</w:t>
      </w:r>
      <w:proofErr w:type="spellEnd"/>
      <w:r w:rsidRPr="00D92D07">
        <w:rPr>
          <w:rFonts w:ascii="Cambria" w:hAnsi="Cambria" w:cs="Times New Roman"/>
          <w:sz w:val="32"/>
        </w:rPr>
        <w:t xml:space="preserve">, </w:t>
      </w:r>
      <w:proofErr w:type="spellStart"/>
      <w:r w:rsidRPr="00D92D07">
        <w:rPr>
          <w:rFonts w:ascii="Cambria" w:hAnsi="Cambria" w:cs="Times New Roman"/>
          <w:sz w:val="32"/>
        </w:rPr>
        <w:t>conferences</w:t>
      </w:r>
      <w:proofErr w:type="spellEnd"/>
    </w:p>
    <w:tbl>
      <w:tblPr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1731"/>
        <w:gridCol w:w="3295"/>
        <w:gridCol w:w="3644"/>
      </w:tblGrid>
      <w:tr w:rsidR="00D92D07" w:rsidRPr="000D1AB7" w14:paraId="5B9C3146" w14:textId="77777777" w:rsidTr="1B337BB0">
        <w:trPr>
          <w:trHeight w:val="340"/>
        </w:trPr>
        <w:tc>
          <w:tcPr>
            <w:tcW w:w="391" w:type="dxa"/>
          </w:tcPr>
          <w:p w14:paraId="672A665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1731" w:type="dxa"/>
            <w:vAlign w:val="center"/>
          </w:tcPr>
          <w:p w14:paraId="471A5CE1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Data (od – do)</w:t>
            </w: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br/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Dates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(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from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– to)</w:t>
            </w:r>
          </w:p>
        </w:tc>
        <w:tc>
          <w:tcPr>
            <w:tcW w:w="3295" w:type="dxa"/>
            <w:vAlign w:val="center"/>
          </w:tcPr>
          <w:p w14:paraId="750F067B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Stát, město, instituce</w:t>
            </w:r>
          </w:p>
          <w:p w14:paraId="56F35C98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Country, city,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institution</w:t>
            </w:r>
            <w:proofErr w:type="spellEnd"/>
          </w:p>
        </w:tc>
        <w:tc>
          <w:tcPr>
            <w:tcW w:w="3644" w:type="dxa"/>
            <w:vAlign w:val="center"/>
          </w:tcPr>
          <w:p w14:paraId="484D50C8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Charakteristika pobytu</w:t>
            </w:r>
          </w:p>
          <w:p w14:paraId="4DFED771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Description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of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stay</w:t>
            </w:r>
            <w:proofErr w:type="spellEnd"/>
          </w:p>
        </w:tc>
      </w:tr>
      <w:tr w:rsidR="00D92D07" w:rsidRPr="000D1AB7" w14:paraId="42BB71E3" w14:textId="77777777" w:rsidTr="1B337BB0">
        <w:trPr>
          <w:trHeight w:val="397"/>
        </w:trPr>
        <w:tc>
          <w:tcPr>
            <w:tcW w:w="9061" w:type="dxa"/>
            <w:gridSpan w:val="4"/>
            <w:vAlign w:val="center"/>
          </w:tcPr>
          <w:p w14:paraId="37F202BD" w14:textId="5C0C98B3" w:rsidR="00D92D07" w:rsidRPr="000D1AB7" w:rsidRDefault="00D92D07" w:rsidP="1B337BB0">
            <w:pPr>
              <w:keepNext/>
              <w:keepLines/>
              <w:spacing w:before="80" w:after="0" w:line="240" w:lineRule="auto"/>
              <w:jc w:val="center"/>
              <w:outlineLvl w:val="3"/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</w:pPr>
            <w:r w:rsidRPr="000D1AB7"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  <w:t>Dlouhodobé pobyty</w:t>
            </w:r>
            <w:r w:rsidR="68A44A44" w:rsidRPr="000D1AB7"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  <w:t xml:space="preserve"> / </w:t>
            </w:r>
            <w:r w:rsidR="68A44A44"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 xml:space="preserve">Long-term </w:t>
            </w:r>
            <w:proofErr w:type="spellStart"/>
            <w:r w:rsidR="68A44A44"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stays</w:t>
            </w:r>
            <w:proofErr w:type="spellEnd"/>
            <w:r w:rsidRPr="000D1AB7">
              <w:rPr>
                <w:rFonts w:ascii="Cambria" w:eastAsia="Times New Roman" w:hAnsi="Cambria" w:cs="Times New Roman"/>
                <w:b/>
                <w:bCs/>
                <w:sz w:val="22"/>
                <w:vertAlign w:val="superscript"/>
                <w:lang w:val="cs" w:eastAsia="cs-CZ"/>
              </w:rPr>
              <w:footnoteReference w:id="1"/>
            </w:r>
          </w:p>
        </w:tc>
      </w:tr>
      <w:tr w:rsidR="00D92D07" w:rsidRPr="000D1AB7" w14:paraId="0135CBF0" w14:textId="77777777" w:rsidTr="1B337BB0">
        <w:trPr>
          <w:trHeight w:val="340"/>
        </w:trPr>
        <w:tc>
          <w:tcPr>
            <w:tcW w:w="391" w:type="dxa"/>
          </w:tcPr>
          <w:p w14:paraId="21FA601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1.</w:t>
            </w:r>
          </w:p>
        </w:tc>
        <w:tc>
          <w:tcPr>
            <w:tcW w:w="1731" w:type="dxa"/>
          </w:tcPr>
          <w:p w14:paraId="0A37501D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DAB6C7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02EB378F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bookmarkStart w:id="0" w:name="_GoBack"/>
            <w:bookmarkEnd w:id="0"/>
          </w:p>
        </w:tc>
      </w:tr>
      <w:tr w:rsidR="00D92D07" w:rsidRPr="000D1AB7" w14:paraId="47886996" w14:textId="77777777" w:rsidTr="1B337BB0">
        <w:trPr>
          <w:trHeight w:val="340"/>
        </w:trPr>
        <w:tc>
          <w:tcPr>
            <w:tcW w:w="391" w:type="dxa"/>
          </w:tcPr>
          <w:p w14:paraId="41BD3FC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2.</w:t>
            </w:r>
          </w:p>
        </w:tc>
        <w:tc>
          <w:tcPr>
            <w:tcW w:w="1731" w:type="dxa"/>
          </w:tcPr>
          <w:p w14:paraId="6A05A80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A39BBE3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1C8F39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172A0622" w14:textId="77777777" w:rsidTr="1B337BB0">
        <w:trPr>
          <w:trHeight w:val="340"/>
        </w:trPr>
        <w:tc>
          <w:tcPr>
            <w:tcW w:w="391" w:type="dxa"/>
          </w:tcPr>
          <w:p w14:paraId="33C8650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…</w:t>
            </w:r>
          </w:p>
        </w:tc>
        <w:tc>
          <w:tcPr>
            <w:tcW w:w="1731" w:type="dxa"/>
          </w:tcPr>
          <w:p w14:paraId="72A3D3E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0D0B940D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0E27B00A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4031ABFC" w14:textId="77777777" w:rsidTr="1B337BB0">
        <w:trPr>
          <w:trHeight w:val="397"/>
        </w:trPr>
        <w:tc>
          <w:tcPr>
            <w:tcW w:w="9061" w:type="dxa"/>
            <w:gridSpan w:val="4"/>
            <w:vAlign w:val="center"/>
          </w:tcPr>
          <w:p w14:paraId="131C255F" w14:textId="77777777" w:rsidR="00D92D07" w:rsidRPr="000D1AB7" w:rsidRDefault="00D92D07" w:rsidP="00D92D07">
            <w:pPr>
              <w:keepNext/>
              <w:keepLines/>
              <w:spacing w:before="80" w:after="0" w:line="240" w:lineRule="auto"/>
              <w:jc w:val="center"/>
              <w:outlineLvl w:val="3"/>
              <w:rPr>
                <w:rFonts w:ascii="Cambria" w:eastAsia="Times New Roman" w:hAnsi="Cambria" w:cs="Times New Roman"/>
                <w:b/>
                <w:sz w:val="22"/>
                <w:lang w:val="cs" w:eastAsia="cs-CZ"/>
              </w:rPr>
            </w:pPr>
            <w:r w:rsidRPr="000D1AB7">
              <w:rPr>
                <w:rFonts w:ascii="Cambria" w:eastAsia="Times New Roman" w:hAnsi="Cambria" w:cs="Times New Roman"/>
                <w:b/>
                <w:sz w:val="22"/>
                <w:lang w:val="cs" w:eastAsia="cs-CZ"/>
              </w:rPr>
              <w:t xml:space="preserve">Krátkodobé pobyty / </w:t>
            </w:r>
            <w:proofErr w:type="spellStart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Short</w:t>
            </w:r>
            <w:proofErr w:type="spellEnd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 xml:space="preserve">-term </w:t>
            </w:r>
            <w:proofErr w:type="spellStart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stays</w:t>
            </w:r>
            <w:proofErr w:type="spellEnd"/>
          </w:p>
        </w:tc>
      </w:tr>
      <w:tr w:rsidR="00D92D07" w:rsidRPr="000D1AB7" w14:paraId="06B67560" w14:textId="77777777" w:rsidTr="1B337BB0">
        <w:trPr>
          <w:trHeight w:val="340"/>
        </w:trPr>
        <w:tc>
          <w:tcPr>
            <w:tcW w:w="391" w:type="dxa"/>
          </w:tcPr>
          <w:p w14:paraId="11361BD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1.</w:t>
            </w:r>
          </w:p>
        </w:tc>
        <w:tc>
          <w:tcPr>
            <w:tcW w:w="1731" w:type="dxa"/>
          </w:tcPr>
          <w:p w14:paraId="60061E4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44EAFD9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B94D5A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01BF37A6" w14:textId="77777777" w:rsidTr="1B337BB0">
        <w:trPr>
          <w:trHeight w:val="340"/>
        </w:trPr>
        <w:tc>
          <w:tcPr>
            <w:tcW w:w="391" w:type="dxa"/>
          </w:tcPr>
          <w:p w14:paraId="66CBCBC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2.</w:t>
            </w:r>
          </w:p>
        </w:tc>
        <w:tc>
          <w:tcPr>
            <w:tcW w:w="1731" w:type="dxa"/>
          </w:tcPr>
          <w:p w14:paraId="3DEEC66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3656B9A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5FB0818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088CFA42" w14:textId="77777777" w:rsidTr="1B337BB0">
        <w:trPr>
          <w:trHeight w:val="340"/>
        </w:trPr>
        <w:tc>
          <w:tcPr>
            <w:tcW w:w="391" w:type="dxa"/>
          </w:tcPr>
          <w:p w14:paraId="3C400F6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…</w:t>
            </w:r>
          </w:p>
        </w:tc>
        <w:tc>
          <w:tcPr>
            <w:tcW w:w="1731" w:type="dxa"/>
          </w:tcPr>
          <w:p w14:paraId="049F31C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3128261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62486C0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</w:tbl>
    <w:p w14:paraId="4101652C" w14:textId="77777777" w:rsidR="00D92D07" w:rsidRPr="000D1AB7" w:rsidRDefault="00D92D07" w:rsidP="00D92D07">
      <w:pPr>
        <w:rPr>
          <w:rFonts w:ascii="Cambria" w:hAnsi="Cambria"/>
          <w:b/>
          <w:sz w:val="22"/>
        </w:rPr>
      </w:pPr>
    </w:p>
    <w:p w14:paraId="40090D02" w14:textId="77777777" w:rsidR="00D92D07" w:rsidRPr="000D1AB7" w:rsidRDefault="00D92D07" w:rsidP="00D92D07">
      <w:pPr>
        <w:jc w:val="center"/>
        <w:rPr>
          <w:rFonts w:ascii="Cambria" w:hAnsi="Cambria"/>
          <w:b/>
          <w:sz w:val="22"/>
        </w:rPr>
      </w:pPr>
      <w:r w:rsidRPr="000D1AB7">
        <w:rPr>
          <w:rFonts w:ascii="Cambria" w:hAnsi="Cambria"/>
          <w:b/>
          <w:sz w:val="22"/>
        </w:rPr>
        <w:t xml:space="preserve">Aktivní účast na mezinárodních vědeckých konferencích </w:t>
      </w:r>
      <w:r w:rsidRPr="000D1AB7">
        <w:rPr>
          <w:rFonts w:ascii="Cambria" w:hAnsi="Cambria"/>
          <w:sz w:val="22"/>
        </w:rPr>
        <w:t xml:space="preserve">/ </w:t>
      </w:r>
      <w:proofErr w:type="spellStart"/>
      <w:r w:rsidRPr="000D1AB7">
        <w:rPr>
          <w:rFonts w:ascii="Cambria" w:hAnsi="Cambria"/>
          <w:sz w:val="22"/>
        </w:rPr>
        <w:t>Active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participation</w:t>
      </w:r>
      <w:proofErr w:type="spellEnd"/>
      <w:r w:rsidRPr="000D1AB7">
        <w:rPr>
          <w:rFonts w:ascii="Cambria" w:hAnsi="Cambria"/>
          <w:sz w:val="22"/>
        </w:rPr>
        <w:t xml:space="preserve"> in </w:t>
      </w:r>
      <w:proofErr w:type="spellStart"/>
      <w:r w:rsidRPr="000D1AB7">
        <w:rPr>
          <w:rFonts w:ascii="Cambria" w:hAnsi="Cambria"/>
          <w:sz w:val="22"/>
        </w:rPr>
        <w:t>international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scientific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conferences</w:t>
      </w:r>
      <w:proofErr w:type="spellEnd"/>
    </w:p>
    <w:tbl>
      <w:tblPr>
        <w:tblW w:w="906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1245"/>
        <w:gridCol w:w="4252"/>
        <w:gridCol w:w="3113"/>
      </w:tblGrid>
      <w:tr w:rsidR="00D92D07" w:rsidRPr="000D1AB7" w14:paraId="5F681309" w14:textId="77777777" w:rsidTr="604D37DC">
        <w:trPr>
          <w:trHeight w:val="397"/>
        </w:trPr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9056E" w14:textId="77777777" w:rsidR="00D92D07" w:rsidRPr="000D1AB7" w:rsidRDefault="00D92D07" w:rsidP="00E228BB">
            <w:pPr>
              <w:spacing w:after="120" w:line="264" w:lineRule="auto"/>
              <w:rPr>
                <w:rFonts w:ascii="Cambria" w:hAnsi="Cambria"/>
                <w:b/>
                <w:sz w:val="22"/>
              </w:rPr>
            </w:pP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F148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Datum</w:t>
            </w:r>
            <w:r w:rsidRPr="000D1AB7">
              <w:rPr>
                <w:rFonts w:ascii="Cambria" w:hAnsi="Cambria"/>
                <w:sz w:val="22"/>
                <w:vertAlign w:val="superscript"/>
              </w:rPr>
              <w:footnoteReference w:id="2"/>
            </w:r>
          </w:p>
          <w:p w14:paraId="491072F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Date</w:t>
            </w:r>
            <w:proofErr w:type="spellEnd"/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14:paraId="179157C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Název konference, místo konání, stát</w:t>
            </w:r>
          </w:p>
          <w:p w14:paraId="53B627B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Title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, </w:t>
            </w:r>
            <w:proofErr w:type="spellStart"/>
            <w:r w:rsidRPr="000D1AB7">
              <w:rPr>
                <w:rFonts w:ascii="Cambria" w:hAnsi="Cambria"/>
                <w:sz w:val="22"/>
              </w:rPr>
              <w:t>venue</w:t>
            </w:r>
            <w:proofErr w:type="spellEnd"/>
            <w:r w:rsidRPr="000D1AB7">
              <w:rPr>
                <w:rFonts w:ascii="Cambria" w:hAnsi="Cambria"/>
                <w:sz w:val="22"/>
              </w:rPr>
              <w:t>, country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DDE2BB" w14:textId="77A968D6" w:rsidR="00D92D07" w:rsidRPr="000D1AB7" w:rsidRDefault="00D92D07" w:rsidP="1B337BB0">
            <w:pPr>
              <w:spacing w:after="120" w:line="264" w:lineRule="auto"/>
              <w:jc w:val="center"/>
              <w:rPr>
                <w:rFonts w:ascii="Cambria" w:hAnsi="Cambria"/>
                <w:b/>
                <w:bCs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>Název příspěvku</w:t>
            </w:r>
          </w:p>
          <w:p w14:paraId="34AFA1E4" w14:textId="22A04A4C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Title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contribution</w:t>
            </w:r>
            <w:proofErr w:type="spellEnd"/>
          </w:p>
        </w:tc>
      </w:tr>
      <w:tr w:rsidR="00D92D07" w:rsidRPr="000D1AB7" w14:paraId="34C35E97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ED51B6" w14:textId="4BED5EE2" w:rsidR="00D92D07" w:rsidRPr="000D1AB7" w:rsidRDefault="4A0F13C4" w:rsidP="604D37DC">
            <w:pPr>
              <w:spacing w:after="120" w:line="264" w:lineRule="auto"/>
              <w:jc w:val="center"/>
              <w:rPr>
                <w:rFonts w:ascii="Cambria" w:hAnsi="Cambria"/>
                <w:b/>
                <w:bCs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 xml:space="preserve">Plenární přednášky / </w:t>
            </w:r>
            <w:proofErr w:type="spellStart"/>
            <w:r w:rsidRPr="000D1AB7">
              <w:rPr>
                <w:rFonts w:ascii="Cambria" w:hAnsi="Cambria"/>
                <w:sz w:val="22"/>
              </w:rPr>
              <w:t>Keynotes</w:t>
            </w:r>
            <w:proofErr w:type="spellEnd"/>
          </w:p>
        </w:tc>
      </w:tr>
      <w:tr w:rsidR="00D92D07" w:rsidRPr="000D1AB7" w14:paraId="6E1226D5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E46A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9C43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DBEF00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61D77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0EA49EC3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5A35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F2D8B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B7827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C39945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1F75A9DD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07F09" w14:textId="679C7C12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3</w:t>
            </w:r>
            <w:r w:rsidRPr="000D1AB7">
              <w:rPr>
                <w:rFonts w:ascii="Cambria" w:hAnsi="Cambria"/>
                <w:sz w:val="22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62CB0E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CE0A41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F3C5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34653A6D" w14:textId="77777777" w:rsidTr="0092014C"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B37B6" w14:textId="60B9C71A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 xml:space="preserve">Běžné konferenční příspěvky / </w:t>
            </w:r>
            <w:proofErr w:type="spellStart"/>
            <w:r w:rsidRPr="000D1AB7">
              <w:rPr>
                <w:rFonts w:ascii="Cambria" w:hAnsi="Cambria"/>
                <w:sz w:val="22"/>
              </w:rPr>
              <w:t>Regular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contributions</w:t>
            </w:r>
            <w:proofErr w:type="spellEnd"/>
          </w:p>
        </w:tc>
      </w:tr>
      <w:tr w:rsidR="000D1AB7" w:rsidRPr="000D1AB7" w14:paraId="708E1920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9A99" w14:textId="03F28EC9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0DAEB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0B1C40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7838A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0F82B6A3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C3264A" w14:textId="493386B1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 xml:space="preserve">2. 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A09EBB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F6281A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6D41D1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713E574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7242D8" w14:textId="4CEE592A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7B11F0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C0A3D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1AF48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9C7D7A8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C32C4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 xml:space="preserve">Organizátor konference /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organiser</w:t>
            </w:r>
            <w:proofErr w:type="spellEnd"/>
          </w:p>
        </w:tc>
      </w:tr>
      <w:tr w:rsidR="00D92D07" w:rsidRPr="000D1AB7" w14:paraId="7FC028E6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B38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98A12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46DB8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7CC1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035083E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CC36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0FFD3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9937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E9F23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07EEA5D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02D9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72F64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CE6F9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DCEA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6520B058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A58B0" w14:textId="64C63A03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lastRenderedPageBreak/>
              <w:t xml:space="preserve">Člen přípravného výboru / </w:t>
            </w:r>
            <w:proofErr w:type="spellStart"/>
            <w:r w:rsidRPr="000D1AB7">
              <w:rPr>
                <w:rFonts w:ascii="Cambria" w:hAnsi="Cambria"/>
                <w:sz w:val="22"/>
              </w:rPr>
              <w:t>Member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="6432DE36" w:rsidRPr="000D1AB7">
              <w:rPr>
                <w:rFonts w:ascii="Cambria" w:hAnsi="Cambria"/>
                <w:sz w:val="22"/>
              </w:rPr>
              <w:t>conference</w:t>
            </w:r>
            <w:r w:rsidRPr="000D1AB7">
              <w:rPr>
                <w:rFonts w:ascii="Cambria" w:hAnsi="Cambria"/>
                <w:sz w:val="22"/>
              </w:rPr>
              <w:t>committee</w:t>
            </w:r>
            <w:proofErr w:type="spellEnd"/>
          </w:p>
        </w:tc>
      </w:tr>
      <w:tr w:rsidR="00D92D07" w:rsidRPr="000D1AB7" w14:paraId="52A307BC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514A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9E25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DE523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5622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11B1FCCA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6D6E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47A0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43CB0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59315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E26EE8C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EE42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37F28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B9E20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DF9E5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115DFF61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1B43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Předseda sekce konference (</w:t>
            </w:r>
            <w:proofErr w:type="spellStart"/>
            <w:r w:rsidRPr="000D1AB7">
              <w:rPr>
                <w:rFonts w:ascii="Cambria" w:hAnsi="Cambria"/>
                <w:b/>
                <w:sz w:val="22"/>
              </w:rPr>
              <w:t>chair</w:t>
            </w:r>
            <w:proofErr w:type="spellEnd"/>
            <w:r w:rsidRPr="000D1AB7">
              <w:rPr>
                <w:rFonts w:ascii="Cambria" w:hAnsi="Cambria"/>
                <w:b/>
                <w:sz w:val="22"/>
              </w:rPr>
              <w:t xml:space="preserve">) / </w:t>
            </w:r>
            <w:proofErr w:type="spellStart"/>
            <w:r w:rsidRPr="000D1AB7">
              <w:rPr>
                <w:rFonts w:ascii="Cambria" w:hAnsi="Cambria"/>
                <w:sz w:val="22"/>
              </w:rPr>
              <w:t>Chair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</w:p>
        </w:tc>
      </w:tr>
      <w:tr w:rsidR="00D92D07" w:rsidRPr="000D1AB7" w14:paraId="52C7A5B5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0860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871B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A5D2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610E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0D7DE04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7B9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805D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F29E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B4B8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87DEEE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D514F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FF5F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0AD6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2907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B572492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C689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Tři další nejprestižnější konference</w:t>
            </w:r>
            <w:r w:rsidRPr="000D1AB7">
              <w:rPr>
                <w:rFonts w:ascii="Cambria" w:hAnsi="Cambria"/>
                <w:sz w:val="22"/>
                <w:vertAlign w:val="superscript"/>
              </w:rPr>
              <w:footnoteReference w:id="3"/>
            </w:r>
            <w:r w:rsidRPr="000D1AB7">
              <w:rPr>
                <w:rFonts w:ascii="Cambria" w:hAnsi="Cambria"/>
                <w:b/>
                <w:sz w:val="22"/>
              </w:rPr>
              <w:t xml:space="preserve">/ </w:t>
            </w:r>
            <w:proofErr w:type="spellStart"/>
            <w:r w:rsidRPr="000D1AB7">
              <w:rPr>
                <w:rFonts w:ascii="Cambria" w:hAnsi="Cambria"/>
                <w:sz w:val="22"/>
              </w:rPr>
              <w:t>Three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additional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most </w:t>
            </w:r>
            <w:proofErr w:type="spellStart"/>
            <w:r w:rsidRPr="000D1AB7">
              <w:rPr>
                <w:rFonts w:ascii="Cambria" w:hAnsi="Cambria"/>
                <w:sz w:val="22"/>
              </w:rPr>
              <w:t>prestigious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conferences</w:t>
            </w:r>
            <w:proofErr w:type="spellEnd"/>
          </w:p>
        </w:tc>
      </w:tr>
      <w:tr w:rsidR="00D92D07" w:rsidRPr="000D1AB7" w14:paraId="2054DF40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F435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226A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D93B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4B5B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810521B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41B22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04FF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F0D7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2F1B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3E9E1B42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EA894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2C34E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0A4E5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21983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</w:tbl>
    <w:p w14:paraId="7194DBDC" w14:textId="720B2888" w:rsidR="00EF076D" w:rsidRPr="00EF076D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3"/>
          <w:szCs w:val="23"/>
          <w:lang w:val="en-GB" w:eastAsia="cs-CZ"/>
        </w:rPr>
      </w:pPr>
    </w:p>
    <w:p w14:paraId="4B823E4B" w14:textId="77777777" w:rsidR="00EF076D" w:rsidRPr="00EF076D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3"/>
          <w:szCs w:val="23"/>
          <w:lang w:val="en-GB" w:eastAsia="cs-CZ"/>
        </w:rPr>
      </w:pP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V / In ………….</w:t>
      </w: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ab/>
      </w:r>
      <w:proofErr w:type="spellStart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dne</w:t>
      </w:r>
      <w:proofErr w:type="spellEnd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 xml:space="preserve"> / date ……………</w:t>
      </w:r>
    </w:p>
    <w:p w14:paraId="3A174EFB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………………………………………….</w:t>
      </w:r>
    </w:p>
    <w:p w14:paraId="629739E6" w14:textId="77777777" w:rsidR="00EF076D" w:rsidRPr="00EF076D" w:rsidRDefault="00EF076D" w:rsidP="00EF076D">
      <w:pPr>
        <w:spacing w:after="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  <w:proofErr w:type="spellStart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Uchazeč</w:t>
      </w:r>
      <w:proofErr w:type="spellEnd"/>
      <w:r>
        <w:rPr>
          <w:rFonts w:ascii="Cambria" w:eastAsia="Cambria" w:hAnsi="Cambria" w:cs="Cambria"/>
          <w:sz w:val="23"/>
          <w:szCs w:val="23"/>
          <w:lang w:val="en-GB" w:eastAsia="cs-CZ"/>
        </w:rPr>
        <w:t xml:space="preserve"> / </w:t>
      </w: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 xml:space="preserve">applicant </w:t>
      </w:r>
    </w:p>
    <w:p w14:paraId="769D0D3C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</w:p>
    <w:p w14:paraId="54CD245A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</w:p>
    <w:p w14:paraId="1231BE67" w14:textId="77777777" w:rsidR="0014654E" w:rsidRPr="0014654E" w:rsidRDefault="0014654E" w:rsidP="00EF076D">
      <w:pPr>
        <w:keepNext/>
        <w:keepLines/>
        <w:spacing w:before="80" w:after="0" w:line="240" w:lineRule="auto"/>
        <w:jc w:val="center"/>
        <w:outlineLvl w:val="2"/>
        <w:rPr>
          <w:rFonts w:ascii="Times New Roman" w:hAnsi="Times New Roman" w:cs="Times New Roman"/>
          <w:sz w:val="32"/>
        </w:rPr>
      </w:pPr>
    </w:p>
    <w:sectPr w:rsidR="0014654E" w:rsidRPr="0014654E" w:rsidSect="0030643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29455" w14:textId="77777777" w:rsidR="006B2E2D" w:rsidRDefault="006B2E2D" w:rsidP="000809E0">
      <w:pPr>
        <w:spacing w:after="0" w:line="240" w:lineRule="auto"/>
      </w:pPr>
      <w:r>
        <w:separator/>
      </w:r>
    </w:p>
  </w:endnote>
  <w:endnote w:type="continuationSeparator" w:id="0">
    <w:p w14:paraId="157D71BE" w14:textId="77777777" w:rsidR="006B2E2D" w:rsidRDefault="006B2E2D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B301E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450A64E4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7F2C2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2A7D81C9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8C64D5" w14:textId="77777777" w:rsidR="006B2E2D" w:rsidRDefault="006B2E2D" w:rsidP="000809E0">
      <w:pPr>
        <w:spacing w:after="0" w:line="240" w:lineRule="auto"/>
      </w:pPr>
      <w:r>
        <w:separator/>
      </w:r>
    </w:p>
  </w:footnote>
  <w:footnote w:type="continuationSeparator" w:id="0">
    <w:p w14:paraId="32EB2177" w14:textId="77777777" w:rsidR="006B2E2D" w:rsidRDefault="006B2E2D" w:rsidP="000809E0">
      <w:pPr>
        <w:spacing w:after="0" w:line="240" w:lineRule="auto"/>
      </w:pPr>
      <w:r>
        <w:continuationSeparator/>
      </w:r>
    </w:p>
  </w:footnote>
  <w:footnote w:id="1">
    <w:p w14:paraId="0688D16F" w14:textId="77777777" w:rsidR="00D92D07" w:rsidRDefault="00D92D07" w:rsidP="68FDEA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 w:rsidR="68FDEA7D">
        <w:rPr>
          <w:rFonts w:ascii="Cambria" w:eastAsia="Cambria" w:hAnsi="Cambria" w:cs="Cambria"/>
          <w:color w:val="000000"/>
          <w:sz w:val="16"/>
          <w:szCs w:val="16"/>
        </w:rPr>
        <w:t xml:space="preserve"> Mezi dlouhodobé pobyty se počítá délka měsíc a více. /</w:t>
      </w:r>
      <w:r w:rsidR="68FDEA7D">
        <w:rPr>
          <w:sz w:val="16"/>
          <w:szCs w:val="16"/>
        </w:rPr>
        <w:t xml:space="preserve"> Long-term </w:t>
      </w:r>
      <w:proofErr w:type="spellStart"/>
      <w:r w:rsidR="68FDEA7D">
        <w:rPr>
          <w:sz w:val="16"/>
          <w:szCs w:val="16"/>
        </w:rPr>
        <w:t>stays</w:t>
      </w:r>
      <w:proofErr w:type="spellEnd"/>
      <w:r w:rsidR="68FDEA7D">
        <w:rPr>
          <w:sz w:val="16"/>
          <w:szCs w:val="16"/>
        </w:rPr>
        <w:t xml:space="preserve"> last </w:t>
      </w:r>
      <w:proofErr w:type="spellStart"/>
      <w:r w:rsidR="68FDEA7D">
        <w:rPr>
          <w:sz w:val="16"/>
          <w:szCs w:val="16"/>
        </w:rPr>
        <w:t>one</w:t>
      </w:r>
      <w:proofErr w:type="spellEnd"/>
      <w:r w:rsidR="68FDEA7D">
        <w:rPr>
          <w:sz w:val="16"/>
          <w:szCs w:val="16"/>
        </w:rPr>
        <w:t xml:space="preserve"> </w:t>
      </w:r>
      <w:proofErr w:type="spellStart"/>
      <w:r w:rsidR="68FDEA7D">
        <w:rPr>
          <w:sz w:val="16"/>
          <w:szCs w:val="16"/>
        </w:rPr>
        <w:t>month</w:t>
      </w:r>
      <w:proofErr w:type="spellEnd"/>
      <w:r w:rsidR="68FDEA7D">
        <w:rPr>
          <w:sz w:val="16"/>
          <w:szCs w:val="16"/>
        </w:rPr>
        <w:t xml:space="preserve"> </w:t>
      </w:r>
      <w:proofErr w:type="spellStart"/>
      <w:r w:rsidR="68FDEA7D">
        <w:rPr>
          <w:sz w:val="16"/>
          <w:szCs w:val="16"/>
        </w:rPr>
        <w:t>or</w:t>
      </w:r>
      <w:proofErr w:type="spellEnd"/>
      <w:r w:rsidR="68FDEA7D">
        <w:rPr>
          <w:sz w:val="16"/>
          <w:szCs w:val="16"/>
        </w:rPr>
        <w:t xml:space="preserve"> more.</w:t>
      </w:r>
    </w:p>
  </w:footnote>
  <w:footnote w:id="2">
    <w:p w14:paraId="4E6BE14F" w14:textId="77777777" w:rsidR="00D92D07" w:rsidRDefault="00D92D07" w:rsidP="00D92D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 Data uvádět od nejnovější po nejstarší. / </w:t>
      </w:r>
      <w:proofErr w:type="spellStart"/>
      <w:r>
        <w:rPr>
          <w:rFonts w:ascii="Cambria" w:eastAsia="Cambria" w:hAnsi="Cambria" w:cs="Cambria"/>
          <w:color w:val="000000"/>
          <w:sz w:val="16"/>
          <w:szCs w:val="16"/>
        </w:rPr>
        <w:t>Please</w:t>
      </w:r>
      <w:proofErr w:type="spellEnd"/>
      <w:r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r>
        <w:rPr>
          <w:sz w:val="16"/>
          <w:szCs w:val="16"/>
        </w:rPr>
        <w:t xml:space="preserve">list </w:t>
      </w:r>
      <w:proofErr w:type="spellStart"/>
      <w:r>
        <w:rPr>
          <w:sz w:val="16"/>
          <w:szCs w:val="16"/>
        </w:rPr>
        <w:t>dates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from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most </w:t>
      </w:r>
      <w:proofErr w:type="spellStart"/>
      <w:r>
        <w:rPr>
          <w:sz w:val="16"/>
          <w:szCs w:val="16"/>
        </w:rPr>
        <w:t>recent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oldest</w:t>
      </w:r>
      <w:proofErr w:type="spellEnd"/>
      <w:r>
        <w:rPr>
          <w:sz w:val="16"/>
          <w:szCs w:val="16"/>
        </w:rPr>
        <w:t>.</w:t>
      </w:r>
    </w:p>
  </w:footnote>
  <w:footnote w:id="3">
    <w:p w14:paraId="10D6AA85" w14:textId="77777777" w:rsidR="00D92D07" w:rsidRDefault="00D92D07" w:rsidP="00D92D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 Konference, kam se uchazeč přihlásil se svými příspěvky sám. / </w:t>
      </w:r>
      <w:proofErr w:type="spellStart"/>
      <w:r>
        <w:rPr>
          <w:sz w:val="16"/>
          <w:szCs w:val="16"/>
        </w:rPr>
        <w:t>Conferences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which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applicant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submitted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contributions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independently</w:t>
      </w:r>
      <w:proofErr w:type="spellEnd"/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6D072C0D" w14:textId="77777777" w:rsidTr="00C14C3B">
      <w:tc>
        <w:tcPr>
          <w:tcW w:w="4842" w:type="dxa"/>
        </w:tcPr>
        <w:p w14:paraId="48A21919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2A065FD5" wp14:editId="51973257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6BD18F9B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70D58E85" w14:textId="77777777" w:rsidR="00C14C3B" w:rsidRPr="00C14C3B" w:rsidRDefault="00C14C3B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307303C8" wp14:editId="4764D0C5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2E846CAC">
            <v:line id="Logo zdola 2,92 cm, výška loga 1,92 cm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3C960C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ADU7wEAACM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01A9E97D" wp14:editId="6E6F24A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289E4A6B">
            <v:line id="Zápatí posl. ř. úč. X 28,7 cm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04876C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AQW1Qn9AEAAB0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8DEA02B" wp14:editId="4FB37427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7969FF33">
            <v:line id="D okraj 2,5 cm X 27,2 cm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61F23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CVo+7G3wEAABQ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327BD08A" wp14:editId="52FC05D7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3BFE761B">
            <v:line id="Logo shora 1,0 cm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5E769A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2978DC6D" wp14:editId="1CAD1AD7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303FA054">
            <v:line id="Logo zleva 1,0 cm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3757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37EB6A65" wp14:editId="5D5D78AF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3CBE9C80">
            <v:line id="P okraj 1,95 cm X 19,05 cm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34FCF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65EBC32A" wp14:editId="20AB0A30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0CC15D71">
            <v:line id="L okraj 1,95 cm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553042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ueoHxtYB&#10;AAAM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5CB28470" wp14:editId="478FB4F3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185FC94F">
            <v:line id="H okraj 1. str. 10,3 cm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2108A9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F1D9635" wp14:editId="7D0E9BD9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6F1F2157">
            <v:line id="H okraj 7,0 cm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72A181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23F221A5" w14:textId="77777777" w:rsidTr="00306435">
      <w:trPr>
        <w:trHeight w:val="1533"/>
      </w:trPr>
      <w:tc>
        <w:tcPr>
          <w:tcW w:w="5409" w:type="dxa"/>
        </w:tcPr>
        <w:p w14:paraId="7196D064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0E7CDB76" wp14:editId="66FBF550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34FF1C98" w14:textId="77777777" w:rsidR="007A6558" w:rsidRDefault="007A6558" w:rsidP="00C14C3B">
          <w:pPr>
            <w:pStyle w:val="Zhlav"/>
            <w:jc w:val="right"/>
          </w:pPr>
        </w:p>
        <w:p w14:paraId="06FF92A9" w14:textId="011819F8" w:rsidR="007A6558" w:rsidRPr="0014654E" w:rsidRDefault="00806822" w:rsidP="0014654E">
          <w:pPr>
            <w:jc w:val="center"/>
            <w:rPr>
              <w:rFonts w:ascii="Cambria" w:hAnsi="Cambria" w:cs="Times New Roman"/>
              <w:sz w:val="22"/>
            </w:rPr>
          </w:pPr>
          <w:r>
            <w:rPr>
              <w:rFonts w:ascii="Cambria" w:hAnsi="Cambria" w:cs="Times New Roman"/>
              <w:sz w:val="22"/>
            </w:rPr>
            <w:t>Řízení ke jmenování profesorem</w:t>
          </w:r>
        </w:p>
      </w:tc>
    </w:tr>
  </w:tbl>
  <w:p w14:paraId="7F528FDA" w14:textId="77777777" w:rsidR="00A03E5C" w:rsidRPr="00C14C3B" w:rsidRDefault="00392C11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4CD88E43" wp14:editId="224E8684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7FBCE32A">
            <v:line id="H okraj 1. str. nový 7 cm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1BEBA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BCAD956" wp14:editId="5A87BE26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02993A27">
            <v:line id="Logo zdola 2,92 cm, výška loga 1,92 cm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17C896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Sr8AEAACQ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87F5EDC" wp14:editId="099E0D40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7F5AA7C5">
            <v:line id="Zápatí posl. ř. úč. X 28,7 cm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177E8B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C3Skmu9AEAAB4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48C90F84" wp14:editId="07F17854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243AE8B3">
            <v:line id="D okraj 2,5 cm X 27,2 cm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2280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BT1pa53wEAABM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648A097" wp14:editId="652983FF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4EB44CBC">
            <v:line id="Logo shora 1,0 cm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460D9D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9A028BC" wp14:editId="625369C4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178B0045">
            <v:line id="Logo zleva 1,0 cm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6AF50B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3F9B38DB" wp14:editId="0189AF79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301B82BC">
            <v:line id="P okraj 1,95 cm X 19,05 cm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4B422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5557C728" wp14:editId="5662C8AC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4977C636">
            <v:line id="L okraj 1,95 cm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38347A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zJlxkNYB&#10;AAAL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8E143CF" wp14:editId="42B9B016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65306CA0">
            <v:line id="H okraj 1. str. starý 10,3 cm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67561B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352D1A25" wp14:editId="48D4660E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>
          <w:pict w14:anchorId="47E38C91">
            <v:line id="H okraj 7,0 cm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496DF2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947B9E"/>
    <w:multiLevelType w:val="multilevel"/>
    <w:tmpl w:val="47EA7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1"/>
    <w:lvlOverride w:ilvl="0">
      <w:startOverride w:val="1"/>
    </w:lvlOverride>
  </w:num>
  <w:num w:numId="15">
    <w:abstractNumId w:val="11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58"/>
    <w:rsid w:val="0002791E"/>
    <w:rsid w:val="00056322"/>
    <w:rsid w:val="000809E0"/>
    <w:rsid w:val="00097D3A"/>
    <w:rsid w:val="000A3455"/>
    <w:rsid w:val="000D1AB7"/>
    <w:rsid w:val="000D5F23"/>
    <w:rsid w:val="00105538"/>
    <w:rsid w:val="0014654E"/>
    <w:rsid w:val="00154B42"/>
    <w:rsid w:val="00181845"/>
    <w:rsid w:val="001935BA"/>
    <w:rsid w:val="001C077A"/>
    <w:rsid w:val="001C6D65"/>
    <w:rsid w:val="001F6F0D"/>
    <w:rsid w:val="00204870"/>
    <w:rsid w:val="002357DC"/>
    <w:rsid w:val="00240911"/>
    <w:rsid w:val="00264575"/>
    <w:rsid w:val="00266C84"/>
    <w:rsid w:val="002B096F"/>
    <w:rsid w:val="002B38A4"/>
    <w:rsid w:val="002E0684"/>
    <w:rsid w:val="00306435"/>
    <w:rsid w:val="00373773"/>
    <w:rsid w:val="00392C11"/>
    <w:rsid w:val="003D403E"/>
    <w:rsid w:val="00411BEC"/>
    <w:rsid w:val="00441A23"/>
    <w:rsid w:val="004D5FD6"/>
    <w:rsid w:val="004F233E"/>
    <w:rsid w:val="00532187"/>
    <w:rsid w:val="00541F9C"/>
    <w:rsid w:val="005A7448"/>
    <w:rsid w:val="005E29CC"/>
    <w:rsid w:val="006360E5"/>
    <w:rsid w:val="006A29FA"/>
    <w:rsid w:val="006A654F"/>
    <w:rsid w:val="006B2E2D"/>
    <w:rsid w:val="006E0529"/>
    <w:rsid w:val="00773CC1"/>
    <w:rsid w:val="007A6558"/>
    <w:rsid w:val="007B4E25"/>
    <w:rsid w:val="007C4A9C"/>
    <w:rsid w:val="007C6FD1"/>
    <w:rsid w:val="00806822"/>
    <w:rsid w:val="00807249"/>
    <w:rsid w:val="00854AF7"/>
    <w:rsid w:val="008748D4"/>
    <w:rsid w:val="0087740E"/>
    <w:rsid w:val="00891D08"/>
    <w:rsid w:val="008D6DC2"/>
    <w:rsid w:val="008F0E4E"/>
    <w:rsid w:val="00915863"/>
    <w:rsid w:val="00933190"/>
    <w:rsid w:val="009539D3"/>
    <w:rsid w:val="00954118"/>
    <w:rsid w:val="00A03E5C"/>
    <w:rsid w:val="00A34D3B"/>
    <w:rsid w:val="00A45067"/>
    <w:rsid w:val="00AA64C3"/>
    <w:rsid w:val="00AB02AD"/>
    <w:rsid w:val="00AB0D96"/>
    <w:rsid w:val="00B0001C"/>
    <w:rsid w:val="00B4256E"/>
    <w:rsid w:val="00BC416D"/>
    <w:rsid w:val="00C14C3B"/>
    <w:rsid w:val="00C15B2A"/>
    <w:rsid w:val="00C22FA6"/>
    <w:rsid w:val="00C40F3F"/>
    <w:rsid w:val="00C53C22"/>
    <w:rsid w:val="00C76019"/>
    <w:rsid w:val="00CB26F8"/>
    <w:rsid w:val="00CF3764"/>
    <w:rsid w:val="00D02063"/>
    <w:rsid w:val="00D92D07"/>
    <w:rsid w:val="00DB7848"/>
    <w:rsid w:val="00E46A04"/>
    <w:rsid w:val="00E66A17"/>
    <w:rsid w:val="00EC3786"/>
    <w:rsid w:val="00ED4F0F"/>
    <w:rsid w:val="00EF076D"/>
    <w:rsid w:val="00F16EEE"/>
    <w:rsid w:val="00F20BC2"/>
    <w:rsid w:val="00F25AC0"/>
    <w:rsid w:val="00F3786B"/>
    <w:rsid w:val="00F66C78"/>
    <w:rsid w:val="00F81267"/>
    <w:rsid w:val="00FA192A"/>
    <w:rsid w:val="00FA5B81"/>
    <w:rsid w:val="00FE6AB9"/>
    <w:rsid w:val="0417F3C2"/>
    <w:rsid w:val="1B337BB0"/>
    <w:rsid w:val="4A0F13C4"/>
    <w:rsid w:val="4B229084"/>
    <w:rsid w:val="604D37DC"/>
    <w:rsid w:val="6432DE36"/>
    <w:rsid w:val="664CDAC7"/>
    <w:rsid w:val="68A44A44"/>
    <w:rsid w:val="68FDEA7D"/>
    <w:rsid w:val="7522AEDF"/>
    <w:rsid w:val="7689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E856E3"/>
  <w15:chartTrackingRefBased/>
  <w15:docId w15:val="{500DDD6C-F04F-4C9D-8919-1E2425F5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Vchoz">
    <w:name w:val="Výchozí"/>
    <w:rsid w:val="00F16EEE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rsid w:val="00F16EEE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rsid w:val="00F16EEE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unhideWhenUsed/>
    <w:rsid w:val="00154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2767291\Desktop\D&#367;le&#382;it&#233;%20dokumenty\Hlavi&#269;kov&#253;%20pap&#237;r\Hlavi&#269;kov&#253;%20pap&#237;r%20&#268;J%20BAREVN&#201;(1)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753AF6CD94BF449F6326AC3517037D" ma:contentTypeVersion="15" ma:contentTypeDescription="Vytvoří nový dokument" ma:contentTypeScope="" ma:versionID="6b1718b7f18119a44d2b2a675936475b">
  <xsd:schema xmlns:xsd="http://www.w3.org/2001/XMLSchema" xmlns:xs="http://www.w3.org/2001/XMLSchema" xmlns:p="http://schemas.microsoft.com/office/2006/metadata/properties" xmlns:ns2="bc51d509-20c6-4d8b-bd03-59cf1cc4efd4" xmlns:ns3="b7b23a60-470f-48e0-83f7-88b855e3f777" targetNamespace="http://schemas.microsoft.com/office/2006/metadata/properties" ma:root="true" ma:fieldsID="1dc1d5b593a2c4daac28677762286fa2" ns2:_="" ns3:_="">
    <xsd:import namespace="bc51d509-20c6-4d8b-bd03-59cf1cc4efd4"/>
    <xsd:import namespace="b7b23a60-470f-48e0-83f7-88b855e3f7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51d509-20c6-4d8b-bd03-59cf1cc4ef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b23a60-470f-48e0-83f7-88b855e3f77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0f699ac-6ea1-4e62-b48e-a0ee526b864e}" ma:internalName="TaxCatchAll" ma:showField="CatchAllData" ma:web="b7b23a60-470f-48e0-83f7-88b855e3f7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7b23a60-470f-48e0-83f7-88b855e3f777" xsi:nil="true"/>
    <lcf76f155ced4ddcb4097134ff3c332f xmlns="bc51d509-20c6-4d8b-bd03-59cf1cc4ef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F814763-6551-48CC-B54D-CF28DAE44E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51d509-20c6-4d8b-bd03-59cf1cc4efd4"/>
    <ds:schemaRef ds:uri="b7b23a60-470f-48e0-83f7-88b855e3f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00D49A-C008-4EE0-A073-87A70C7947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8365AA-A1B1-43F8-BB14-D50794F26B3F}">
  <ds:schemaRefs>
    <ds:schemaRef ds:uri="http://schemas.microsoft.com/office/2006/metadata/properties"/>
    <ds:schemaRef ds:uri="http://schemas.microsoft.com/office/infopath/2007/PartnerControls"/>
    <ds:schemaRef ds:uri="b7b23a60-470f-48e0-83f7-88b855e3f777"/>
    <ds:schemaRef ds:uri="bc51d509-20c6-4d8b-bd03-59cf1cc4ef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ČJ BAREVNÉ(1)</Template>
  <TotalTime>6</TotalTime>
  <Pages>2</Pages>
  <Words>160</Words>
  <Characters>947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Koňaříková</dc:creator>
  <cp:keywords/>
  <dc:description/>
  <cp:lastModifiedBy>Lucie Koňaříková</cp:lastModifiedBy>
  <cp:revision>15</cp:revision>
  <dcterms:created xsi:type="dcterms:W3CDTF">2026-02-13T14:22:00Z</dcterms:created>
  <dcterms:modified xsi:type="dcterms:W3CDTF">2026-03-24T12:10:00Z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0x010100E5753AF6CD94BF449F6326AC3517037D</vt:lpwstr>
  </property>
  <property fmtid="{D5CDD505-2E9C-101B-9397-08002B2CF9AE}" pid="3" name="MediaServiceImageTags">
    <vt:lpwstr/>
  </property>
</Properties>
</file>