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5D5940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bookmarkStart w:id="0" w:name="_GoBack"/>
      <w:r w:rsidR="007765AF">
        <w:rPr>
          <w:rFonts w:ascii="Cambria" w:hAnsi="Cambria"/>
          <w:b/>
          <w:color w:val="FF0000"/>
        </w:rPr>
        <w:t> </w:t>
      </w:r>
      <w:r w:rsidR="007765AF">
        <w:rPr>
          <w:rFonts w:ascii="Cambria" w:hAnsi="Cambria"/>
          <w:b/>
          <w:color w:val="FF0000"/>
        </w:rPr>
        <w:t> </w:t>
      </w:r>
      <w:bookmarkEnd w:id="0"/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for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="006F0227">
        <w:rPr>
          <w:rFonts w:ascii="Cambria" w:hAnsi="Cambria"/>
          <w:b/>
          <w:color w:val="FF0000"/>
          <w:sz w:val="24"/>
        </w:rPr>
        <w:t>University Hamburg</w:t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1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6F0227" w:rsidRDefault="006F0227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6F0227">
              <w:rPr>
                <w:rFonts w:ascii="Cambria" w:hAnsi="Cambria" w:cs="Arial"/>
                <w:b/>
                <w:sz w:val="22"/>
                <w:szCs w:val="22"/>
                <w:lang w:val="en-GB"/>
              </w:rPr>
              <w:t>Personal Account Nr. (IBAN):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6F022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6F0227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US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0227">
              <w:rPr>
                <w:rFonts w:ascii="Cambria" w:hAnsi="Cambria" w:cs="Arial"/>
                <w:i/>
                <w:noProof/>
                <w:sz w:val="22"/>
                <w:szCs w:val="22"/>
                <w:lang w:val="en-US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6F0227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US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Contact person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Length of stay (in days/months):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Proposed date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5D5940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Applicant </w:t>
            </w: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2F47A5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181AFA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67" w:rsidRDefault="00DF7D67" w:rsidP="00147B2D">
      <w:pPr>
        <w:spacing w:after="0" w:line="240" w:lineRule="auto"/>
      </w:pPr>
      <w:r>
        <w:separator/>
      </w:r>
    </w:p>
  </w:endnote>
  <w:end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Pr="00147B2D" w:rsidRDefault="00DF7D67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5D5940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5D5940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67" w:rsidRDefault="00DF7D67" w:rsidP="00147B2D">
      <w:pPr>
        <w:spacing w:after="0" w:line="240" w:lineRule="auto"/>
      </w:pPr>
      <w:r>
        <w:separator/>
      </w:r>
    </w:p>
  </w:footnote>
  <w:foot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Default="00DF7D67">
    <w:pPr>
      <w:pStyle w:val="Zhlav"/>
    </w:pPr>
  </w:p>
  <w:p w:rsidR="00DF7D67" w:rsidRDefault="00DF7D6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a1qEbNFFykZRcoQYWWylYuxe8NQ=" w:salt="TsI/iiR/nxWMAl0WLZ75l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38662F"/>
    <w:rsid w:val="004F1A85"/>
    <w:rsid w:val="005D5940"/>
    <w:rsid w:val="006F0227"/>
    <w:rsid w:val="007765AF"/>
    <w:rsid w:val="007D5ADB"/>
    <w:rsid w:val="00833856"/>
    <w:rsid w:val="009E5F34"/>
    <w:rsid w:val="00A30416"/>
    <w:rsid w:val="00A83739"/>
    <w:rsid w:val="00C2428D"/>
    <w:rsid w:val="00C96A57"/>
    <w:rsid w:val="00CB51ED"/>
    <w:rsid w:val="00CF6374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42B37-9076-41A1-8B27-622ECD979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AD6C7E30.dotm</Template>
  <TotalTime>2</TotalTime>
  <Pages>1</Pages>
  <Words>222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install</cp:lastModifiedBy>
  <cp:revision>4</cp:revision>
  <cp:lastPrinted>2017-09-15T11:15:00Z</cp:lastPrinted>
  <dcterms:created xsi:type="dcterms:W3CDTF">2017-10-05T05:40:00Z</dcterms:created>
  <dcterms:modified xsi:type="dcterms:W3CDTF">2017-10-05T05:42:00Z</dcterms:modified>
</cp:coreProperties>
</file>